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3F0" w:rsidRPr="003F33F0" w:rsidRDefault="003F33F0" w:rsidP="003F33F0">
      <w:pPr>
        <w:autoSpaceDE w:val="0"/>
        <w:autoSpaceDN w:val="0"/>
        <w:adjustRightInd w:val="0"/>
        <w:rPr>
          <w:rFonts w:cs="Arial"/>
          <w:b/>
          <w:bCs/>
          <w:sz w:val="28"/>
          <w:szCs w:val="28"/>
          <w:lang w:eastAsia="de-AT"/>
        </w:rPr>
      </w:pPr>
      <w:bookmarkStart w:id="0" w:name="_GoBack"/>
      <w:bookmarkEnd w:id="0"/>
      <w:r w:rsidRPr="003F33F0">
        <w:rPr>
          <w:rFonts w:cs="Arial"/>
          <w:b/>
          <w:bCs/>
          <w:sz w:val="28"/>
          <w:szCs w:val="28"/>
          <w:lang w:eastAsia="de-AT"/>
        </w:rPr>
        <w:t>Information über die Schutzimpfung gegen HPV</w:t>
      </w:r>
    </w:p>
    <w:p w:rsidR="003F33F0" w:rsidRPr="003F33F0" w:rsidRDefault="003F33F0" w:rsidP="003F33F0">
      <w:pPr>
        <w:autoSpaceDE w:val="0"/>
        <w:autoSpaceDN w:val="0"/>
        <w:adjustRightInd w:val="0"/>
        <w:rPr>
          <w:rFonts w:cs="Arial"/>
          <w:lang w:eastAsia="de-AT"/>
        </w:rPr>
      </w:pPr>
      <w:r w:rsidRPr="003F33F0">
        <w:rPr>
          <w:rFonts w:cs="Arial"/>
          <w:lang w:eastAsia="de-AT"/>
        </w:rPr>
        <w:t>HPV steht für Humane Papillom</w:t>
      </w:r>
      <w:r w:rsidR="008D4641">
        <w:rPr>
          <w:rFonts w:cs="Arial"/>
          <w:lang w:eastAsia="de-AT"/>
        </w:rPr>
        <w:t>-</w:t>
      </w:r>
      <w:r w:rsidRPr="003F33F0">
        <w:rPr>
          <w:rFonts w:cs="Arial"/>
          <w:lang w:eastAsia="de-AT"/>
        </w:rPr>
        <w:t>Viren, welche eine größere Gruppe von Viren umfasst. Die für die Erkrankung relevanten Viren werden durch direkten Schleimhautkontakt übertragen, wie durch sexuelle Kontakte oder während der Geburt von der Mutter auf das Kind.</w:t>
      </w:r>
    </w:p>
    <w:p w:rsidR="003F33F0" w:rsidRPr="003F33F0" w:rsidRDefault="003F33F0" w:rsidP="003F33F0">
      <w:pPr>
        <w:autoSpaceDE w:val="0"/>
        <w:autoSpaceDN w:val="0"/>
        <w:adjustRightInd w:val="0"/>
        <w:rPr>
          <w:rFonts w:cs="Arial"/>
          <w:lang w:eastAsia="de-AT"/>
        </w:rPr>
      </w:pPr>
      <w:r w:rsidRPr="003F33F0">
        <w:rPr>
          <w:rFonts w:cs="Arial"/>
          <w:lang w:eastAsia="de-AT"/>
        </w:rPr>
        <w:t>Bestimmte Virentypen können zu infektiösen, stark wachsenden Hautveränderungen im Genitalbereich (Kondylome/Feigwarzen) führen. Andere sogenannte „Hochrisiko Typen“ sind die Ursache für die Entwicklung bösartiger Tumoren. Dazu zählen ein Großteil der Gebärmutterhals-Karzinome sowie andere Tumore sowohl im Genitalbereich als auch im Mund/Rachen Bereich. Gebärmutterhalskrebs stellt weltweit die zweithäufigste Krebsform und die dritthäufigste Krebstodesursache bei Frauen dar. Die Impfung schützt vor jenen Virustypen, die diese Erkrankungen am häufigsten verursachen.</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 xml:space="preserve">Warum soll </w:t>
      </w:r>
      <w:r w:rsidR="00FD4CED">
        <w:rPr>
          <w:rFonts w:cs="Arial"/>
          <w:b/>
          <w:bCs/>
          <w:lang w:eastAsia="de-AT"/>
        </w:rPr>
        <w:t>ab</w:t>
      </w:r>
      <w:r w:rsidRPr="003F33F0">
        <w:rPr>
          <w:rFonts w:cs="Arial"/>
          <w:b/>
          <w:bCs/>
          <w:lang w:eastAsia="de-AT"/>
        </w:rPr>
        <w:t xml:space="preserve"> vollendetem 9. Lebensjahr geimpft werden?</w:t>
      </w:r>
    </w:p>
    <w:p w:rsidR="003F33F0" w:rsidRPr="003F33F0" w:rsidRDefault="003F33F0" w:rsidP="003F33F0">
      <w:pPr>
        <w:autoSpaceDE w:val="0"/>
        <w:autoSpaceDN w:val="0"/>
        <w:adjustRightInd w:val="0"/>
        <w:rPr>
          <w:rFonts w:cs="Arial"/>
          <w:lang w:eastAsia="de-AT"/>
        </w:rPr>
      </w:pPr>
      <w:r w:rsidRPr="003F33F0">
        <w:rPr>
          <w:rFonts w:cs="Arial"/>
          <w:lang w:eastAsia="de-AT"/>
        </w:rPr>
        <w:t xml:space="preserve">Der größte Nutzen der Impfung tritt ein, wenn diese zu einem Zeitpunkt erfolgt, zu dem noch kein Kontakt mit HPV stattgefunden hat. Also idealerweise bevor die ersten sexuellen Kontakte stattfinden. Zudem haben Untersuchungen eindeutig ergeben, dass die Impfantwort bei Kindern in dieser Altersgruppe am </w:t>
      </w:r>
      <w:r w:rsidR="0004575C" w:rsidRPr="003F33F0">
        <w:rPr>
          <w:rFonts w:cs="Arial"/>
          <w:lang w:eastAsia="de-AT"/>
        </w:rPr>
        <w:t>besten</w:t>
      </w:r>
      <w:r w:rsidRPr="003F33F0">
        <w:rPr>
          <w:rFonts w:cs="Arial"/>
          <w:lang w:eastAsia="de-AT"/>
        </w:rPr>
        <w:t xml:space="preserve"> ist. Die gebildeten Antikörper können ein Eindringen der Viren in die Körperzellen und somit die Infektion optimal verhindern. Im Gegensatz zur späteren Impfung sind nur zwei (statt drei) Impfungen notwendig, um den vollen Impfschutz zu erhalten</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 xml:space="preserve">Wann </w:t>
      </w:r>
      <w:r w:rsidR="00730F89">
        <w:rPr>
          <w:rFonts w:cs="Arial"/>
          <w:b/>
          <w:bCs/>
          <w:lang w:eastAsia="de-AT"/>
        </w:rPr>
        <w:t>und wo kann</w:t>
      </w:r>
      <w:r w:rsidRPr="003F33F0">
        <w:rPr>
          <w:rFonts w:cs="Arial"/>
          <w:b/>
          <w:bCs/>
          <w:lang w:eastAsia="de-AT"/>
        </w:rPr>
        <w:t xml:space="preserve"> geimpft werden?</w:t>
      </w:r>
    </w:p>
    <w:p w:rsidR="00730F89" w:rsidRPr="003F33F0" w:rsidRDefault="00730F89" w:rsidP="00730F89">
      <w:pPr>
        <w:autoSpaceDE w:val="0"/>
        <w:autoSpaceDN w:val="0"/>
        <w:adjustRightInd w:val="0"/>
        <w:rPr>
          <w:rFonts w:cs="Arial"/>
          <w:lang w:eastAsia="de-AT"/>
        </w:rPr>
      </w:pPr>
      <w:r w:rsidRPr="003F33F0">
        <w:rPr>
          <w:rFonts w:cs="Arial"/>
          <w:lang w:eastAsia="de-AT"/>
        </w:rPr>
        <w:t xml:space="preserve">Die Impfung wird für alle in Österreich lebenden Mädchen und Buben in der vierten Schulstufe kostenfrei im Rahmen des bestehenden Schulimpfprogramms angeboten. Zusätzlich wird die Impfung </w:t>
      </w:r>
      <w:r>
        <w:rPr>
          <w:rFonts w:cs="Arial"/>
          <w:lang w:eastAsia="de-AT"/>
        </w:rPr>
        <w:t xml:space="preserve">in allen Gesundheitsämtern Kärntens und bei den am Impfkonzept beteiligten Ärzten (siehe </w:t>
      </w:r>
      <w:hyperlink r:id="rId7" w:history="1">
        <w:r w:rsidRPr="005D2D76">
          <w:rPr>
            <w:rStyle w:val="Hyperlink"/>
            <w:rFonts w:cs="Arial"/>
            <w:lang w:eastAsia="de-AT"/>
          </w:rPr>
          <w:t>www.ktn.gv.at/impfen</w:t>
        </w:r>
      </w:hyperlink>
      <w:r>
        <w:rPr>
          <w:rFonts w:cs="Arial"/>
          <w:lang w:eastAsia="de-AT"/>
        </w:rPr>
        <w:t xml:space="preserve">) bei Impfbeginn zwischen dem 9. und dem 12. Geburtstag  </w:t>
      </w:r>
      <w:r>
        <w:rPr>
          <w:rFonts w:cs="Arial"/>
          <w:b/>
          <w:bCs/>
          <w:iCs/>
          <w:lang w:eastAsia="de-AT"/>
        </w:rPr>
        <w:t>(Auffrischung jedoch spätestens</w:t>
      </w:r>
      <w:r w:rsidRPr="003F33F0">
        <w:rPr>
          <w:rFonts w:cs="Arial"/>
          <w:b/>
          <w:bCs/>
          <w:iCs/>
          <w:lang w:eastAsia="de-AT"/>
        </w:rPr>
        <w:t xml:space="preserve"> </w:t>
      </w:r>
      <w:r>
        <w:rPr>
          <w:rFonts w:cs="Arial"/>
          <w:b/>
          <w:bCs/>
          <w:iCs/>
          <w:lang w:eastAsia="de-AT"/>
        </w:rPr>
        <w:t xml:space="preserve">bis zum 13. Geburtstag) </w:t>
      </w:r>
      <w:r w:rsidRPr="003F33F0">
        <w:rPr>
          <w:rFonts w:cs="Arial"/>
          <w:b/>
          <w:bCs/>
          <w:iCs/>
          <w:lang w:eastAsia="de-AT"/>
        </w:rPr>
        <w:t>kostenfrei</w:t>
      </w:r>
      <w:r w:rsidRPr="003F33F0">
        <w:rPr>
          <w:rFonts w:cs="Arial"/>
          <w:bCs/>
          <w:iCs/>
          <w:lang w:eastAsia="de-AT"/>
        </w:rPr>
        <w:t xml:space="preserve"> </w:t>
      </w:r>
      <w:r w:rsidRPr="003F33F0">
        <w:rPr>
          <w:rFonts w:cs="Arial"/>
          <w:lang w:eastAsia="de-AT"/>
        </w:rPr>
        <w:t xml:space="preserve">angeboten. Jugendliche </w:t>
      </w:r>
      <w:r w:rsidR="00ED3627">
        <w:rPr>
          <w:rFonts w:cs="Arial"/>
          <w:lang w:eastAsia="de-AT"/>
        </w:rPr>
        <w:t xml:space="preserve">können sich zusätzlich </w:t>
      </w:r>
      <w:r w:rsidRPr="003F33F0">
        <w:rPr>
          <w:rFonts w:cs="Arial"/>
          <w:b/>
          <w:bCs/>
          <w:iCs/>
          <w:lang w:eastAsia="de-AT"/>
        </w:rPr>
        <w:t>bis zum 1</w:t>
      </w:r>
      <w:r w:rsidR="00FF72DC">
        <w:rPr>
          <w:rFonts w:cs="Arial"/>
          <w:b/>
          <w:bCs/>
          <w:iCs/>
          <w:lang w:eastAsia="de-AT"/>
        </w:rPr>
        <w:t>8</w:t>
      </w:r>
      <w:r w:rsidRPr="003F33F0">
        <w:rPr>
          <w:rFonts w:cs="Arial"/>
          <w:b/>
          <w:bCs/>
          <w:iCs/>
          <w:lang w:eastAsia="de-AT"/>
        </w:rPr>
        <w:t>. Geburtstag zu einem günstigen Selbstkostenpreis</w:t>
      </w:r>
      <w:r w:rsidRPr="003F33F0">
        <w:rPr>
          <w:rFonts w:cs="Arial"/>
          <w:bCs/>
          <w:iCs/>
          <w:lang w:eastAsia="de-AT"/>
        </w:rPr>
        <w:t xml:space="preserve"> </w:t>
      </w:r>
      <w:r>
        <w:rPr>
          <w:rFonts w:cs="Arial"/>
          <w:bCs/>
          <w:iCs/>
          <w:lang w:eastAsia="de-AT"/>
        </w:rPr>
        <w:t xml:space="preserve">am Gesundheitsamt </w:t>
      </w:r>
      <w:r w:rsidRPr="003F33F0">
        <w:rPr>
          <w:rFonts w:cs="Arial"/>
          <w:lang w:eastAsia="de-AT"/>
        </w:rPr>
        <w:t xml:space="preserve">impfen lassen. Der Impfstoff </w:t>
      </w:r>
      <w:r>
        <w:rPr>
          <w:rFonts w:cs="Arial"/>
          <w:lang w:eastAsia="de-AT"/>
        </w:rPr>
        <w:t>kann</w:t>
      </w:r>
      <w:r w:rsidRPr="003F33F0">
        <w:rPr>
          <w:rFonts w:cs="Arial"/>
          <w:lang w:eastAsia="de-AT"/>
        </w:rPr>
        <w:t xml:space="preserve"> </w:t>
      </w:r>
      <w:r>
        <w:rPr>
          <w:rFonts w:cs="Arial"/>
          <w:lang w:eastAsia="de-AT"/>
        </w:rPr>
        <w:t>bei Impfbeginn vor dem</w:t>
      </w:r>
      <w:r w:rsidRPr="003F33F0">
        <w:rPr>
          <w:rFonts w:cs="Arial"/>
          <w:lang w:eastAsia="de-AT"/>
        </w:rPr>
        <w:t xml:space="preserve"> 1</w:t>
      </w:r>
      <w:r>
        <w:rPr>
          <w:rFonts w:cs="Arial"/>
          <w:lang w:eastAsia="de-AT"/>
        </w:rPr>
        <w:t>5</w:t>
      </w:r>
      <w:r w:rsidRPr="003F33F0">
        <w:rPr>
          <w:rFonts w:cs="Arial"/>
          <w:lang w:eastAsia="de-AT"/>
        </w:rPr>
        <w:t xml:space="preserve">. </w:t>
      </w:r>
      <w:r>
        <w:rPr>
          <w:rFonts w:cs="Arial"/>
          <w:lang w:eastAsia="de-AT"/>
        </w:rPr>
        <w:t>Geburtstag</w:t>
      </w:r>
      <w:r w:rsidRPr="003F33F0">
        <w:rPr>
          <w:rFonts w:cs="Arial"/>
          <w:lang w:eastAsia="de-AT"/>
        </w:rPr>
        <w:t xml:space="preserve"> in zwei Teilimpfungen im Mindestabstand von sechs Monaten</w:t>
      </w:r>
      <w:r w:rsidRPr="003F33F0">
        <w:rPr>
          <w:rFonts w:cs="Arial"/>
          <w:bCs/>
          <w:iCs/>
          <w:lang w:eastAsia="de-AT"/>
        </w:rPr>
        <w:t xml:space="preserve"> </w:t>
      </w:r>
      <w:r w:rsidRPr="003F33F0">
        <w:rPr>
          <w:rFonts w:cs="Arial"/>
          <w:lang w:eastAsia="de-AT"/>
        </w:rPr>
        <w:t>verabreicht</w:t>
      </w:r>
      <w:r>
        <w:rPr>
          <w:rFonts w:cs="Arial"/>
          <w:lang w:eastAsia="de-AT"/>
        </w:rPr>
        <w:t xml:space="preserve"> werden</w:t>
      </w:r>
      <w:r w:rsidRPr="003F33F0">
        <w:rPr>
          <w:rFonts w:cs="Arial"/>
          <w:lang w:eastAsia="de-AT"/>
        </w:rPr>
        <w:t xml:space="preserve">. </w:t>
      </w:r>
      <w:r w:rsidR="00ED3627" w:rsidRPr="003F33F0">
        <w:rPr>
          <w:rFonts w:cs="Arial"/>
          <w:lang w:eastAsia="de-AT"/>
        </w:rPr>
        <w:t xml:space="preserve">Für ältere Impflinge gilt ein </w:t>
      </w:r>
      <w:r w:rsidR="00ED3627">
        <w:rPr>
          <w:rFonts w:cs="Arial"/>
          <w:lang w:eastAsia="de-AT"/>
        </w:rPr>
        <w:t>drei</w:t>
      </w:r>
      <w:r w:rsidR="00ED3627" w:rsidRPr="003F33F0">
        <w:rPr>
          <w:rFonts w:cs="Arial"/>
          <w:lang w:eastAsia="de-AT"/>
        </w:rPr>
        <w:t>teiliges Impfschema (</w:t>
      </w:r>
      <w:r w:rsidR="00ED3627">
        <w:rPr>
          <w:rFonts w:cs="Arial"/>
          <w:lang w:eastAsia="de-AT"/>
        </w:rPr>
        <w:t xml:space="preserve">Teil 2 nach </w:t>
      </w:r>
      <w:r w:rsidR="00ED3627" w:rsidRPr="003F33F0">
        <w:rPr>
          <w:rFonts w:cs="Arial"/>
          <w:lang w:eastAsia="de-AT"/>
        </w:rPr>
        <w:t xml:space="preserve">zwei </w:t>
      </w:r>
      <w:r w:rsidR="00ED3627">
        <w:rPr>
          <w:rFonts w:cs="Arial"/>
          <w:lang w:eastAsia="de-AT"/>
        </w:rPr>
        <w:t xml:space="preserve">Monaten, Teil 3 mindestens </w:t>
      </w:r>
      <w:r w:rsidR="00ED3627" w:rsidRPr="003F33F0">
        <w:rPr>
          <w:rFonts w:cs="Arial"/>
          <w:lang w:eastAsia="de-AT"/>
        </w:rPr>
        <w:t xml:space="preserve">sechs Monate nach </w:t>
      </w:r>
      <w:r w:rsidR="00ED3627">
        <w:rPr>
          <w:rFonts w:cs="Arial"/>
          <w:lang w:eastAsia="de-AT"/>
        </w:rPr>
        <w:t>der zweiten Dosis</w:t>
      </w:r>
      <w:r w:rsidR="00ED3627" w:rsidRPr="003F33F0">
        <w:rPr>
          <w:rFonts w:cs="Arial"/>
          <w:lang w:eastAsia="de-AT"/>
        </w:rPr>
        <w:t xml:space="preserve">). </w:t>
      </w:r>
      <w:r w:rsidR="00ED3627">
        <w:rPr>
          <w:rFonts w:cs="Arial"/>
          <w:lang w:eastAsia="de-AT"/>
        </w:rPr>
        <w:t xml:space="preserve">Alle drei Dosen sollten innerhalb eines Jahres </w:t>
      </w:r>
      <w:r w:rsidR="00ED3627" w:rsidRPr="003F33F0">
        <w:rPr>
          <w:rFonts w:cs="Arial"/>
          <w:lang w:eastAsia="de-AT"/>
        </w:rPr>
        <w:t xml:space="preserve">intramuskulär </w:t>
      </w:r>
      <w:r w:rsidR="00ED3627">
        <w:rPr>
          <w:rFonts w:cs="Arial"/>
          <w:lang w:eastAsia="de-AT"/>
        </w:rPr>
        <w:t xml:space="preserve">verabreicht werden </w:t>
      </w:r>
      <w:r w:rsidR="00ED3627" w:rsidRPr="003F33F0">
        <w:rPr>
          <w:rFonts w:cs="Arial"/>
          <w:lang w:eastAsia="de-AT"/>
        </w:rPr>
        <w:t>(bevorzugt im Oberarm).</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Warum sollen Mädchen und Buben geimpft werden?</w:t>
      </w:r>
    </w:p>
    <w:p w:rsidR="003F33F0" w:rsidRPr="003F33F0" w:rsidRDefault="003F33F0" w:rsidP="003F33F0">
      <w:pPr>
        <w:autoSpaceDE w:val="0"/>
        <w:autoSpaceDN w:val="0"/>
        <w:adjustRightInd w:val="0"/>
        <w:rPr>
          <w:rFonts w:cs="Arial"/>
          <w:lang w:eastAsia="de-AT"/>
        </w:rPr>
      </w:pPr>
      <w:r w:rsidRPr="003F33F0">
        <w:rPr>
          <w:rFonts w:cs="Arial"/>
          <w:lang w:eastAsia="de-AT"/>
        </w:rPr>
        <w:t>Die Impfung schützt vor der Entstehung eines Großteils der HPV-bedingten Krebsformen und Genitalwarzen und somit haben alle einen direkten Nutzen von der Impfung. HPV wird sowohl von Frauen als auch von Männern übertragen. Wenn sowohl Mädchen als auch Buben geimpft werden, wird die Infektionskette effektiv durchbrochen. Das führt dazu, dass die Erkrankung bzw. Erkrankungsvorstufen in der Bevölkerung generell abnehmen.</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Sind Auffrischungsimpfungen notwendig?</w:t>
      </w:r>
    </w:p>
    <w:p w:rsidR="003F33F0" w:rsidRPr="003F33F0" w:rsidRDefault="003F33F0" w:rsidP="003F33F0">
      <w:pPr>
        <w:autoSpaceDE w:val="0"/>
        <w:autoSpaceDN w:val="0"/>
        <w:adjustRightInd w:val="0"/>
        <w:rPr>
          <w:rFonts w:cs="Arial"/>
          <w:lang w:eastAsia="de-AT"/>
        </w:rPr>
      </w:pPr>
      <w:r w:rsidRPr="003F33F0">
        <w:rPr>
          <w:rFonts w:cs="Arial"/>
          <w:lang w:eastAsia="de-AT"/>
        </w:rPr>
        <w:t xml:space="preserve">Die bisherigen Untersuchungen geben Hinweise auf einen langanhaltenden Impfschutz. Die Dauer der Schutzwirkung wird in laufenden Studien international untersucht; derzeit ergab sich daraus noch keine Empfehlung für eine Auffrischungsimpfung. </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Welche Nebenwirkungen wurden bei der HPV Impfung beobachtet?</w:t>
      </w:r>
    </w:p>
    <w:p w:rsidR="00D94D70" w:rsidRDefault="003F33F0" w:rsidP="00313A68">
      <w:pPr>
        <w:pStyle w:val="Formatvorlageberschrift2Block"/>
        <w:rPr>
          <w:rFonts w:cs="Arial"/>
          <w:b w:val="0"/>
          <w:lang w:eastAsia="de-AT"/>
        </w:rPr>
      </w:pPr>
      <w:r w:rsidRPr="00D94D70">
        <w:rPr>
          <w:rFonts w:cs="Arial"/>
          <w:b w:val="0"/>
          <w:lang w:eastAsia="de-AT"/>
        </w:rPr>
        <w:t xml:space="preserve">Auch Impfungen können Nebenwirkungen haben. Diesem Informationsblatt ist die Gebrauchsinformation des Impfstoffes beigelegt, die Sie über die Zusammensetzung, mögliche Gegenanzeigen und Nebenwirkungen informiert. </w:t>
      </w:r>
    </w:p>
    <w:p w:rsidR="00586751" w:rsidRPr="00D94D70" w:rsidRDefault="00586751" w:rsidP="00313A68">
      <w:pPr>
        <w:pStyle w:val="Formatvorlageberschrift2Block"/>
        <w:rPr>
          <w:b w:val="0"/>
          <w:bCs w:val="0"/>
        </w:rPr>
      </w:pPr>
      <w:r>
        <w:rPr>
          <w:bCs w:val="0"/>
        </w:rPr>
        <w:t xml:space="preserve">Unerwartete </w:t>
      </w:r>
      <w:r w:rsidRPr="00CD3C8A">
        <w:rPr>
          <w:bCs w:val="0"/>
        </w:rPr>
        <w:t>Nebenwirkungen</w:t>
      </w:r>
      <w:r w:rsidRPr="00CD3C8A">
        <w:rPr>
          <w:b w:val="0"/>
          <w:bCs w:val="0"/>
        </w:rPr>
        <w:t xml:space="preserve"> sollen dem impfenden Arzt / der impfenden Ärztin bzw. </w:t>
      </w:r>
      <w:r>
        <w:rPr>
          <w:b w:val="0"/>
          <w:bCs w:val="0"/>
        </w:rPr>
        <w:t xml:space="preserve">der Arzneimittelbehörde auf </w:t>
      </w:r>
      <w:hyperlink r:id="rId8" w:history="1">
        <w:r w:rsidRPr="00DE3274">
          <w:rPr>
            <w:rStyle w:val="Hyperlink"/>
            <w:b w:val="0"/>
            <w:bCs w:val="0"/>
          </w:rPr>
          <w:t>https://www.basg.gv.at/marktbeobachtung/meldewesen/nebenwirkungen</w:t>
        </w:r>
      </w:hyperlink>
      <w:r>
        <w:rPr>
          <w:b w:val="0"/>
          <w:bCs w:val="0"/>
        </w:rPr>
        <w:t xml:space="preserve"> </w:t>
      </w:r>
      <w:r w:rsidRPr="00CD3C8A">
        <w:rPr>
          <w:b w:val="0"/>
          <w:bCs w:val="0"/>
        </w:rPr>
        <w:t>gemeldet werden.</w:t>
      </w:r>
    </w:p>
    <w:p w:rsidR="003F33F0" w:rsidRPr="003F33F0" w:rsidRDefault="003F33F0" w:rsidP="003F33F0">
      <w:pPr>
        <w:autoSpaceDE w:val="0"/>
        <w:autoSpaceDN w:val="0"/>
        <w:adjustRightInd w:val="0"/>
        <w:rPr>
          <w:rFonts w:cs="Arial"/>
          <w:b/>
          <w:bCs/>
          <w:lang w:eastAsia="de-AT"/>
        </w:rPr>
      </w:pPr>
      <w:r w:rsidRPr="003F33F0">
        <w:rPr>
          <w:rFonts w:cs="Arial"/>
          <w:b/>
          <w:bCs/>
          <w:lang w:eastAsia="de-AT"/>
        </w:rPr>
        <w:t>Ist die Vorsorgeuntersuchung „Krebsabstrich“ bei Frauen weiterhin wichtig?</w:t>
      </w:r>
    </w:p>
    <w:p w:rsidR="003F33F0" w:rsidRDefault="003F33F0" w:rsidP="003F33F0">
      <w:pPr>
        <w:autoSpaceDE w:val="0"/>
        <w:autoSpaceDN w:val="0"/>
        <w:adjustRightInd w:val="0"/>
        <w:rPr>
          <w:rFonts w:cs="Arial"/>
          <w:lang w:eastAsia="de-AT"/>
        </w:rPr>
      </w:pPr>
      <w:r w:rsidRPr="003F33F0">
        <w:rPr>
          <w:rFonts w:cs="Arial"/>
          <w:lang w:eastAsia="de-AT"/>
        </w:rPr>
        <w:t>Ja. Trotz Impfung wird auch weiterhin dringend angeraten, die regelmäßigen Krebsabstriche (PAP- Abstriche) durchführen zu lassen, da die Impfung vor den häufigsten und gefährlichsten aber nicht vor allen HPV-Typen schützt.</w:t>
      </w:r>
    </w:p>
    <w:p w:rsidR="00427AF6" w:rsidRDefault="008D4641" w:rsidP="00427AF6">
      <w:pPr>
        <w:jc w:val="both"/>
      </w:pPr>
      <w:r>
        <w:t xml:space="preserve">Weitere Infos, insbesondere eine HPV-Broschüre zum Download siehe </w:t>
      </w:r>
      <w:hyperlink r:id="rId9" w:history="1">
        <w:r w:rsidRPr="00354B63">
          <w:rPr>
            <w:rStyle w:val="Hyperlink"/>
          </w:rPr>
          <w:t>www.ktn.gv.at/impfen</w:t>
        </w:r>
      </w:hyperlink>
      <w:r>
        <w:t xml:space="preserve"> .</w:t>
      </w:r>
    </w:p>
    <w:p w:rsidR="00427AF6" w:rsidRDefault="00427AF6" w:rsidP="00427AF6">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p>
    <w:p w:rsidR="00427AF6" w:rsidRDefault="00427AF6" w:rsidP="00427AF6">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rsidR="003F33F0" w:rsidRDefault="007B4C69" w:rsidP="003F33F0">
      <w:pPr>
        <w:pStyle w:val="Textkrper"/>
      </w:pPr>
      <w:r>
        <w:rPr>
          <w:color w:val="404040"/>
        </w:rPr>
        <w:t>Es wird empfohlen, nach der Impfung ca. 15 Minuten an der Impfstelle zu verweilen, bei Allergierisiko 30-60 Minuten.</w:t>
      </w:r>
    </w:p>
    <w:p w:rsidR="00427AF6" w:rsidRDefault="00427AF6" w:rsidP="00427AF6">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Impfpass und Einwilligung am Impftag mitgeben, sonst kann nicht geimpft werden!</w:t>
      </w:r>
    </w:p>
    <w:p w:rsidR="00427AF6" w:rsidRPr="005B5610"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rsidR="004D5B60" w:rsidRDefault="003F33F0" w:rsidP="00B60BCE">
      <w:pPr>
        <w:rPr>
          <w:rFonts w:cs="Arial"/>
          <w:lang w:eastAsia="de-AT"/>
        </w:rPr>
      </w:pPr>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3F33F0" w:rsidRPr="004D5B60" w:rsidRDefault="003F33F0" w:rsidP="004D5B60">
      <w:pPr>
        <w:ind w:firstLine="709"/>
        <w:rPr>
          <w:rFonts w:cs="Arial"/>
          <w:lang w:eastAsia="de-AT"/>
        </w:rPr>
      </w:pPr>
    </w:p>
    <w:p w:rsidR="003F33F0" w:rsidRPr="00180C99" w:rsidRDefault="003F33F0" w:rsidP="00180C99">
      <w:pPr>
        <w:pStyle w:val="berschrift1"/>
        <w:pageBreakBefore/>
        <w:rPr>
          <w:b/>
          <w:sz w:val="24"/>
          <w:szCs w:val="24"/>
        </w:rPr>
      </w:pPr>
      <w:r w:rsidRPr="00180C99">
        <w:rPr>
          <w:b/>
          <w:sz w:val="24"/>
          <w:szCs w:val="24"/>
        </w:rPr>
        <w:lastRenderedPageBreak/>
        <w:t>Einwilligung in die Schu</w:t>
      </w:r>
      <w:r w:rsidR="00B60BCE" w:rsidRPr="00180C99">
        <w:rPr>
          <w:b/>
          <w:sz w:val="24"/>
          <w:szCs w:val="24"/>
        </w:rPr>
        <w:t>l</w:t>
      </w:r>
      <w:r w:rsidRPr="00180C99">
        <w:rPr>
          <w:b/>
          <w:sz w:val="24"/>
          <w:szCs w:val="24"/>
        </w:rPr>
        <w:t>impfung gegen humane Papillomviren (HPV</w:t>
      </w:r>
      <w:r w:rsidR="006E3E30" w:rsidRPr="00180C99">
        <w:rPr>
          <w:b/>
          <w:sz w:val="24"/>
          <w:szCs w:val="24"/>
        </w:rPr>
        <w:t>-9</w:t>
      </w:r>
      <w:r w:rsidRPr="00180C99">
        <w:rPr>
          <w:b/>
          <w:sz w:val="24"/>
          <w:szCs w:val="24"/>
        </w:rPr>
        <w:t>)</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380"/>
        <w:gridCol w:w="2224"/>
        <w:gridCol w:w="509"/>
        <w:gridCol w:w="510"/>
        <w:gridCol w:w="137"/>
        <w:gridCol w:w="373"/>
        <w:gridCol w:w="510"/>
        <w:gridCol w:w="83"/>
        <w:gridCol w:w="427"/>
        <w:gridCol w:w="510"/>
        <w:gridCol w:w="510"/>
        <w:gridCol w:w="41"/>
        <w:gridCol w:w="469"/>
        <w:gridCol w:w="510"/>
        <w:gridCol w:w="510"/>
      </w:tblGrid>
      <w:tr w:rsidR="003F33F0" w:rsidTr="00427AF6">
        <w:trPr>
          <w:trHeight w:val="567"/>
        </w:trPr>
        <w:tc>
          <w:tcPr>
            <w:tcW w:w="7726" w:type="dxa"/>
            <w:gridSpan w:val="8"/>
            <w:tcBorders>
              <w:top w:val="single" w:sz="6" w:space="0" w:color="auto"/>
              <w:left w:val="single" w:sz="6" w:space="0" w:color="auto"/>
              <w:bottom w:val="single" w:sz="6" w:space="0" w:color="auto"/>
              <w:right w:val="single" w:sz="6" w:space="0" w:color="auto"/>
            </w:tcBorders>
            <w:hideMark/>
          </w:tcPr>
          <w:p w:rsidR="003F33F0" w:rsidRDefault="003F33F0">
            <w:pPr>
              <w:spacing w:before="120"/>
              <w:rPr>
                <w:rFonts w:cs="Arial"/>
                <w:i/>
              </w:rPr>
            </w:pPr>
            <w:r>
              <w:rPr>
                <w:rFonts w:cs="Arial"/>
                <w:b/>
                <w:i/>
              </w:rPr>
              <w:t>Vor- und Familienname des Impflings:</w:t>
            </w:r>
          </w:p>
        </w:tc>
        <w:tc>
          <w:tcPr>
            <w:tcW w:w="1488" w:type="dxa"/>
            <w:gridSpan w:val="4"/>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männlich:</w:t>
            </w:r>
          </w:p>
          <w:p w:rsidR="003F33F0" w:rsidRDefault="003F33F0">
            <w:pPr>
              <w:spacing w:after="0"/>
              <w:jc w:val="center"/>
              <w:rPr>
                <w:rFonts w:cs="Arial"/>
                <w:b/>
                <w:i/>
              </w:rPr>
            </w:pPr>
            <w:r>
              <w:rPr>
                <w:rFonts w:cs="Arial"/>
              </w:rPr>
              <w:sym w:font="Wingdings" w:char="F071"/>
            </w:r>
          </w:p>
        </w:tc>
        <w:tc>
          <w:tcPr>
            <w:tcW w:w="1489" w:type="dxa"/>
            <w:gridSpan w:val="3"/>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weiblich:</w:t>
            </w:r>
          </w:p>
          <w:p w:rsidR="003F33F0" w:rsidRDefault="003F33F0">
            <w:pPr>
              <w:spacing w:after="0"/>
              <w:jc w:val="center"/>
              <w:rPr>
                <w:rFonts w:cs="Arial"/>
                <w:b/>
                <w:i/>
              </w:rPr>
            </w:pPr>
            <w:r>
              <w:rPr>
                <w:rFonts w:cs="Arial"/>
              </w:rPr>
              <w:sym w:font="Wingdings" w:char="F071"/>
            </w:r>
          </w:p>
        </w:tc>
      </w:tr>
      <w:tr w:rsidR="003F33F0" w:rsidTr="003F33F0">
        <w:trPr>
          <w:cantSplit/>
          <w:trHeight w:val="433"/>
        </w:trPr>
        <w:tc>
          <w:tcPr>
            <w:tcW w:w="5604" w:type="dxa"/>
            <w:gridSpan w:val="2"/>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rFonts w:cs="Arial"/>
                <w:b/>
                <w:i/>
              </w:rPr>
            </w:pPr>
            <w:r>
              <w:rPr>
                <w:rFonts w:cs="Arial"/>
                <w:b/>
                <w:i/>
              </w:rPr>
              <w:t>Vers.-Nr und Geburtsdatum lt. E-Card:</w:t>
            </w:r>
          </w:p>
          <w:p w:rsidR="003F33F0" w:rsidRDefault="003F33F0">
            <w:pPr>
              <w:spacing w:before="120"/>
              <w:rPr>
                <w:rFonts w:cs="Arial"/>
                <w:b/>
                <w:i/>
              </w:rPr>
            </w:pPr>
            <w:r>
              <w:rPr>
                <w:rFonts w:cs="Arial"/>
                <w:b/>
                <w:bCs/>
                <w:i/>
              </w:rPr>
              <w:t xml:space="preserve">Sozialversichert bei: </w:t>
            </w:r>
          </w:p>
        </w:tc>
        <w:tc>
          <w:tcPr>
            <w:tcW w:w="509"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3F33F0" w:rsidRDefault="003F33F0">
            <w:pPr>
              <w:spacing w:before="120"/>
              <w:rPr>
                <w:rFonts w:cs="Arial"/>
                <w:b/>
                <w:i/>
              </w:rPr>
            </w:pPr>
          </w:p>
        </w:tc>
      </w:tr>
      <w:tr w:rsidR="003F33F0" w:rsidTr="003F33F0">
        <w:trPr>
          <w:cantSplit/>
          <w:trHeight w:val="386"/>
        </w:trPr>
        <w:tc>
          <w:tcPr>
            <w:tcW w:w="5604" w:type="dxa"/>
            <w:gridSpan w:val="2"/>
            <w:vMerge/>
            <w:tcBorders>
              <w:top w:val="single" w:sz="6" w:space="0" w:color="auto"/>
              <w:left w:val="single" w:sz="6" w:space="0" w:color="auto"/>
              <w:bottom w:val="single" w:sz="6" w:space="0" w:color="auto"/>
              <w:right w:val="single" w:sz="6" w:space="0" w:color="auto"/>
            </w:tcBorders>
            <w:vAlign w:val="center"/>
            <w:hideMark/>
          </w:tcPr>
          <w:p w:rsidR="003F33F0" w:rsidRDefault="003F33F0">
            <w:pPr>
              <w:spacing w:after="0"/>
              <w:rPr>
                <w:rFonts w:cs="Arial"/>
                <w:b/>
                <w:i/>
              </w:rPr>
            </w:pPr>
          </w:p>
        </w:tc>
        <w:tc>
          <w:tcPr>
            <w:tcW w:w="509"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tcPr>
          <w:p w:rsidR="003F33F0" w:rsidRDefault="003F33F0">
            <w:pPr>
              <w:spacing w:before="120"/>
              <w:jc w:val="center"/>
              <w:rPr>
                <w:rFonts w:cs="Arial"/>
                <w:bCs/>
                <w:iCs/>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M</w:t>
            </w: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J</w:t>
            </w: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J</w:t>
            </w:r>
          </w:p>
        </w:tc>
      </w:tr>
      <w:tr w:rsidR="003F33F0"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Bei Kindern: Name der / des Erziehungsberechtigten:</w:t>
            </w:r>
          </w:p>
        </w:tc>
      </w:tr>
      <w:tr w:rsidR="003F33F0"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line="360" w:lineRule="auto"/>
              <w:rPr>
                <w:rFonts w:cs="Arial"/>
                <w:i/>
              </w:rPr>
            </w:pPr>
            <w:r>
              <w:rPr>
                <w:rFonts w:cs="Arial"/>
                <w:b/>
                <w:i/>
              </w:rPr>
              <w:t xml:space="preserve">Adresse: </w:t>
            </w:r>
            <w:r>
              <w:rPr>
                <w:rFonts w:cs="Arial"/>
                <w:i/>
              </w:rPr>
              <w:t>(Straße, Hausnummer, PLZ, Ort)</w:t>
            </w:r>
          </w:p>
        </w:tc>
      </w:tr>
      <w:tr w:rsidR="003F33F0" w:rsidTr="00427AF6">
        <w:trPr>
          <w:cantSplit/>
          <w:trHeight w:val="567"/>
        </w:trPr>
        <w:tc>
          <w:tcPr>
            <w:tcW w:w="33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1. Teilimpfung: </w:t>
            </w:r>
            <w:r>
              <w:sym w:font="Wingdings" w:char="F071"/>
            </w:r>
          </w:p>
        </w:tc>
        <w:tc>
          <w:tcPr>
            <w:tcW w:w="3380"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2. Teilimpfung: </w:t>
            </w:r>
            <w:r>
              <w:sym w:font="Wingdings" w:char="F071"/>
            </w:r>
          </w:p>
        </w:tc>
        <w:tc>
          <w:tcPr>
            <w:tcW w:w="3943" w:type="dxa"/>
            <w:gridSpan w:val="10"/>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Pr="00B60BCE" w:rsidRDefault="00B60BCE">
            <w:pPr>
              <w:spacing w:before="120"/>
              <w:rPr>
                <w:color w:val="808080" w:themeColor="background1" w:themeShade="80"/>
              </w:rPr>
            </w:pPr>
            <w:r>
              <w:rPr>
                <w:b/>
                <w:i/>
                <w:color w:val="808080" w:themeColor="background1" w:themeShade="80"/>
              </w:rPr>
              <w:t>(</w:t>
            </w:r>
            <w:r w:rsidR="003F33F0" w:rsidRPr="00B60BCE">
              <w:rPr>
                <w:b/>
                <w:i/>
                <w:color w:val="808080" w:themeColor="background1" w:themeShade="80"/>
              </w:rPr>
              <w:t xml:space="preserve">3. Teilimpfung*: </w:t>
            </w:r>
            <w:r w:rsidR="003F33F0" w:rsidRPr="00B60BCE">
              <w:rPr>
                <w:color w:val="808080" w:themeColor="background1" w:themeShade="80"/>
              </w:rPr>
              <w:sym w:font="Wingdings" w:char="F071"/>
            </w:r>
          </w:p>
          <w:p w:rsidR="003F33F0" w:rsidRDefault="003F33F0" w:rsidP="00A316C3">
            <w:pPr>
              <w:spacing w:before="120"/>
              <w:rPr>
                <w:b/>
                <w:i/>
              </w:rPr>
            </w:pPr>
            <w:r w:rsidRPr="00B60BCE">
              <w:rPr>
                <w:color w:val="808080" w:themeColor="background1" w:themeShade="80"/>
                <w:sz w:val="16"/>
                <w:szCs w:val="16"/>
              </w:rPr>
              <w:t xml:space="preserve">*Bei Erstimpfung </w:t>
            </w:r>
            <w:r w:rsidR="00A316C3">
              <w:rPr>
                <w:color w:val="808080" w:themeColor="background1" w:themeShade="80"/>
                <w:sz w:val="16"/>
                <w:szCs w:val="16"/>
              </w:rPr>
              <w:t>ab dem</w:t>
            </w:r>
            <w:r w:rsidRPr="00B60BCE">
              <w:rPr>
                <w:color w:val="808080" w:themeColor="background1" w:themeShade="80"/>
                <w:sz w:val="16"/>
                <w:szCs w:val="16"/>
              </w:rPr>
              <w:t xml:space="preserve"> 1</w:t>
            </w:r>
            <w:r w:rsidR="00A316C3">
              <w:rPr>
                <w:color w:val="808080" w:themeColor="background1" w:themeShade="80"/>
                <w:sz w:val="16"/>
                <w:szCs w:val="16"/>
              </w:rPr>
              <w:t>5</w:t>
            </w:r>
            <w:r w:rsidRPr="00B60BCE">
              <w:rPr>
                <w:color w:val="808080" w:themeColor="background1" w:themeShade="80"/>
                <w:sz w:val="16"/>
                <w:szCs w:val="16"/>
              </w:rPr>
              <w:t>. Geburtstag</w:t>
            </w:r>
            <w:r w:rsidR="00B60BCE">
              <w:rPr>
                <w:color w:val="808080" w:themeColor="background1" w:themeShade="80"/>
                <w:sz w:val="16"/>
                <w:szCs w:val="16"/>
              </w:rPr>
              <w:t>)</w:t>
            </w:r>
          </w:p>
        </w:tc>
      </w:tr>
    </w:tbl>
    <w:p w:rsidR="003F33F0" w:rsidRDefault="003F33F0" w:rsidP="003F33F0">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Haben Sie in den letzten 7 Tagen Anzeichen einer </w:t>
      </w:r>
      <w:r w:rsidRPr="00E82973">
        <w:rPr>
          <w:b/>
          <w:sz w:val="16"/>
          <w:szCs w:val="16"/>
        </w:rPr>
        <w:t>Krankheit</w:t>
      </w:r>
      <w:r w:rsidRPr="00E82973">
        <w:rPr>
          <w:sz w:val="16"/>
          <w:szCs w:val="16"/>
        </w:rPr>
        <w:t xml:space="preserve"> bemerkt? </w:t>
      </w:r>
      <w:r w:rsidRPr="00E82973">
        <w:rPr>
          <w:color w:val="FFFFFF" w:themeColor="background1"/>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r w:rsidRPr="00E82973">
        <w:rPr>
          <w:sz w:val="16"/>
          <w:szCs w:val="16"/>
        </w:rPr>
        <w:br/>
      </w:r>
      <w:r w:rsidRPr="00E82973">
        <w:rPr>
          <w:sz w:val="16"/>
          <w:szCs w:val="16"/>
        </w:rPr>
        <w:tab/>
        <w:t xml:space="preserve">Wenn ja, welche? </w:t>
      </w:r>
      <w:r w:rsidRPr="00E82973">
        <w:rPr>
          <w:sz w:val="16"/>
          <w:szCs w:val="16"/>
        </w:rPr>
        <w:tab/>
        <w:t xml:space="preserve"> </w:t>
      </w:r>
    </w:p>
    <w:p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Ist beim Impfling eine </w:t>
      </w:r>
      <w:r w:rsidRPr="00E82973">
        <w:rPr>
          <w:b/>
          <w:sz w:val="16"/>
          <w:szCs w:val="16"/>
        </w:rPr>
        <w:t>Allergie</w:t>
      </w:r>
      <w:r w:rsidRPr="00E82973">
        <w:rPr>
          <w:sz w:val="16"/>
          <w:szCs w:val="16"/>
        </w:rPr>
        <w:t xml:space="preserve"> bekannt?</w:t>
      </w:r>
      <w:r>
        <w:rPr>
          <w:sz w:val="16"/>
          <w:szCs w:val="16"/>
        </w:rPr>
        <w:t xml:space="preserve"> </w:t>
      </w:r>
      <w:r w:rsidRPr="00E82973">
        <w:rPr>
          <w:sz w:val="16"/>
          <w:szCs w:val="16"/>
        </w:rPr>
        <w:t xml:space="preserve">Wenn ja, welche? </w:t>
      </w:r>
      <w:r w:rsidRPr="00E82973">
        <w:rPr>
          <w:sz w:val="16"/>
          <w:szCs w:val="16"/>
        </w:rPr>
        <w:tab/>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pos="284"/>
          <w:tab w:val="left" w:pos="5670"/>
          <w:tab w:val="left" w:pos="8931"/>
          <w:tab w:val="left" w:pos="9923"/>
        </w:tabs>
        <w:rPr>
          <w:sz w:val="16"/>
          <w:szCs w:val="16"/>
        </w:rPr>
      </w:pPr>
      <w:r w:rsidRPr="00E82973">
        <w:rPr>
          <w:sz w:val="16"/>
          <w:szCs w:val="16"/>
        </w:rPr>
        <w:t xml:space="preserve">Besteht bei der zu impfenden Person eine </w:t>
      </w:r>
      <w:r w:rsidRPr="00E82973">
        <w:rPr>
          <w:b/>
          <w:sz w:val="16"/>
          <w:szCs w:val="16"/>
        </w:rPr>
        <w:t>chronische Erkrankung</w:t>
      </w:r>
      <w:r w:rsidRPr="00E82973">
        <w:rPr>
          <w:sz w:val="16"/>
          <w:szCs w:val="16"/>
        </w:rPr>
        <w:t xml:space="preserve"> z.B. angeborene oder erworbene Immunschwäche, </w:t>
      </w:r>
      <w:r>
        <w:rPr>
          <w:sz w:val="16"/>
          <w:szCs w:val="16"/>
        </w:rPr>
        <w:br/>
      </w:r>
      <w:r w:rsidRPr="00E82973">
        <w:rPr>
          <w:sz w:val="16"/>
          <w:szCs w:val="16"/>
        </w:rPr>
        <w:t xml:space="preserve">Krebs, Autoimmunerkrankung, Blutgerinnungsstörungen, chronisch entzündliche Erkrankungen des Gehirns </w:t>
      </w:r>
      <w:r>
        <w:rPr>
          <w:sz w:val="16"/>
          <w:szCs w:val="16"/>
        </w:rPr>
        <w:br/>
      </w:r>
      <w:r w:rsidRPr="00E82973">
        <w:rPr>
          <w:sz w:val="16"/>
          <w:szCs w:val="16"/>
        </w:rPr>
        <w:t>oder Rückenmarks, epileptische Anfälle?</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6E3E30" w:rsidRPr="00E82973" w:rsidRDefault="006E3E30" w:rsidP="006E3E30">
      <w:pPr>
        <w:numPr>
          <w:ilvl w:val="0"/>
          <w:numId w:val="2"/>
        </w:numPr>
        <w:tabs>
          <w:tab w:val="left" w:leader="dot" w:pos="284"/>
          <w:tab w:val="left" w:pos="7088"/>
          <w:tab w:val="left" w:pos="8931"/>
          <w:tab w:val="left" w:pos="9923"/>
        </w:tabs>
        <w:spacing w:after="0"/>
        <w:ind w:left="284" w:hanging="284"/>
        <w:rPr>
          <w:sz w:val="16"/>
          <w:szCs w:val="16"/>
        </w:rPr>
      </w:pPr>
      <w:r w:rsidRPr="00E82973">
        <w:rPr>
          <w:sz w:val="16"/>
          <w:szCs w:val="16"/>
        </w:rPr>
        <w:t xml:space="preserve">Nimmt die zu impfende Person regelmäßig </w:t>
      </w:r>
      <w:r w:rsidRPr="00E82973">
        <w:rPr>
          <w:b/>
          <w:sz w:val="16"/>
          <w:szCs w:val="16"/>
        </w:rPr>
        <w:t>Medikamente</w:t>
      </w:r>
      <w:r w:rsidRPr="00E82973">
        <w:rPr>
          <w:sz w:val="16"/>
          <w:szCs w:val="16"/>
        </w:rPr>
        <w:t xml:space="preserve"> ein? </w:t>
      </w:r>
      <w:r w:rsidRPr="00E82973">
        <w:rPr>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6E3E30" w:rsidRPr="00E82973" w:rsidRDefault="006E3E30" w:rsidP="006E3E30">
      <w:pPr>
        <w:tabs>
          <w:tab w:val="left" w:leader="dot" w:pos="284"/>
          <w:tab w:val="left" w:leader="dot" w:pos="7088"/>
          <w:tab w:val="left" w:pos="8931"/>
          <w:tab w:val="left" w:pos="9923"/>
        </w:tabs>
        <w:ind w:left="284"/>
        <w:rPr>
          <w:sz w:val="16"/>
          <w:szCs w:val="16"/>
        </w:rPr>
      </w:pPr>
      <w:r w:rsidRPr="00E82973">
        <w:rPr>
          <w:sz w:val="16"/>
          <w:szCs w:val="16"/>
        </w:rPr>
        <w:t xml:space="preserve">z. B. zur Blutverdünnung, Cortison, Zytostatika, andere: </w:t>
      </w:r>
      <w:r w:rsidRPr="00E82973">
        <w:rPr>
          <w:sz w:val="16"/>
          <w:szCs w:val="16"/>
        </w:rPr>
        <w:tab/>
      </w:r>
    </w:p>
    <w:p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Hatte die zu impfende Person bereits einmal nach einer Impfung Beschwerden oder </w:t>
      </w:r>
      <w:r w:rsidRPr="00E82973">
        <w:rPr>
          <w:b/>
          <w:sz w:val="16"/>
          <w:szCs w:val="16"/>
        </w:rPr>
        <w:t>Nebenwirkungen</w:t>
      </w:r>
      <w:r w:rsidRPr="00E82973">
        <w:rPr>
          <w:sz w:val="16"/>
          <w:szCs w:val="16"/>
        </w:rPr>
        <w:t xml:space="preserve"> </w:t>
      </w:r>
      <w:r>
        <w:rPr>
          <w:sz w:val="16"/>
          <w:szCs w:val="16"/>
        </w:rPr>
        <w:br/>
      </w:r>
      <w:r w:rsidRPr="00E82973">
        <w:rPr>
          <w:sz w:val="16"/>
          <w:szCs w:val="16"/>
        </w:rPr>
        <w:t>(mit Ausnahme von leichten Lokalreaktionen wie Rötung, Schwellung, Schmerzen an der Stichstelle oder leichtes Fieber)?</w:t>
      </w:r>
      <w:r>
        <w:rPr>
          <w:sz w:val="16"/>
          <w:szCs w:val="16"/>
        </w:rPr>
        <w:t xml:space="preserve"> </w:t>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 die zu impfende Person in den letzten 4 Wochen </w:t>
      </w:r>
      <w:r w:rsidRPr="00E82973">
        <w:rPr>
          <w:b/>
          <w:sz w:val="16"/>
          <w:szCs w:val="16"/>
        </w:rPr>
        <w:t>eine andere Impfung</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Hat die zu impfende Person in den letzten 3 Monaten </w:t>
      </w:r>
      <w:r w:rsidRPr="00E82973">
        <w:rPr>
          <w:b/>
          <w:sz w:val="16"/>
          <w:szCs w:val="16"/>
        </w:rPr>
        <w:t>Blut, Blutprodukte oder Immunglobuline</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Bekommt die zu impfende Person derzeit eine </w:t>
      </w:r>
      <w:r w:rsidRPr="00E82973">
        <w:rPr>
          <w:b/>
          <w:sz w:val="16"/>
          <w:szCs w:val="16"/>
        </w:rPr>
        <w:t>Chemo- und/oder Bestrahlungstherapie</w:t>
      </w:r>
      <w:r w:rsidRPr="00E82973">
        <w:rPr>
          <w:sz w:val="16"/>
          <w:szCs w:val="16"/>
        </w:rPr>
        <w:t xml:space="preserve">? </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Musste sich die zu impfende Person vor kurzem einer </w:t>
      </w:r>
      <w:r w:rsidRPr="00E82973">
        <w:rPr>
          <w:b/>
          <w:sz w:val="16"/>
          <w:szCs w:val="16"/>
        </w:rPr>
        <w:t>eingreifenden Behandlung</w:t>
      </w:r>
      <w:r w:rsidRPr="00E82973">
        <w:rPr>
          <w:sz w:val="16"/>
          <w:szCs w:val="16"/>
        </w:rPr>
        <w:t xml:space="preserve"> (z.B. Operation) unterziehen?</w:t>
      </w:r>
      <w:r>
        <w:rPr>
          <w:sz w:val="16"/>
          <w:szCs w:val="16"/>
        </w:rPr>
        <w:t xml:space="preserve"> </w:t>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71275C" w:rsidP="006E3E30">
      <w:pPr>
        <w:numPr>
          <w:ilvl w:val="0"/>
          <w:numId w:val="2"/>
        </w:numPr>
        <w:tabs>
          <w:tab w:val="left" w:leader="dot" w:pos="284"/>
          <w:tab w:val="left" w:pos="8931"/>
          <w:tab w:val="left" w:pos="9923"/>
        </w:tabs>
        <w:rPr>
          <w:sz w:val="16"/>
          <w:szCs w:val="16"/>
        </w:rPr>
      </w:pPr>
      <w:r>
        <w:rPr>
          <w:sz w:val="16"/>
          <w:szCs w:val="16"/>
        </w:rPr>
        <w:t xml:space="preserve">Bei Frauen: </w:t>
      </w:r>
      <w:r w:rsidR="006E3E30" w:rsidRPr="00E82973">
        <w:rPr>
          <w:sz w:val="16"/>
          <w:szCs w:val="16"/>
        </w:rPr>
        <w:t xml:space="preserve">Ist die zu impfende </w:t>
      </w:r>
      <w:r>
        <w:rPr>
          <w:sz w:val="16"/>
          <w:szCs w:val="16"/>
        </w:rPr>
        <w:t>Frau</w:t>
      </w:r>
      <w:r w:rsidR="006E3E30" w:rsidRPr="00E82973">
        <w:rPr>
          <w:sz w:val="16"/>
          <w:szCs w:val="16"/>
        </w:rPr>
        <w:t xml:space="preserve"> schwanger? </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ja</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nein</w:t>
      </w:r>
    </w:p>
    <w:p w:rsidR="00DC74BC" w:rsidRPr="005243A1" w:rsidRDefault="00DC74BC" w:rsidP="005243A1">
      <w:pPr>
        <w:spacing w:after="60"/>
        <w:rPr>
          <w:b/>
        </w:rPr>
      </w:pPr>
      <w:r w:rsidRPr="005243A1">
        <w:rPr>
          <w:b/>
        </w:rPr>
        <w:t>Mit meiner Unterschrift bestätige ich,</w:t>
      </w:r>
    </w:p>
    <w:p w:rsidR="00DC74BC" w:rsidRPr="005243A1" w:rsidRDefault="00DC74BC" w:rsidP="005243A1">
      <w:pPr>
        <w:spacing w:after="60"/>
        <w:rPr>
          <w:szCs w:val="18"/>
        </w:rPr>
      </w:pPr>
      <w:r w:rsidRPr="005243A1">
        <w:rPr>
          <w:szCs w:val="18"/>
        </w:rPr>
        <w:t>- dass ich die Gebrauchsinformation zum genannten Impfstoff gelesen und verstanden habe oder dies für mich ausreichend erklärt wurde. Ich konnte mich dort über mögliche Nebenwirkungen und Umstände, die gegen meine Impfung sprechen, informieren.</w:t>
      </w:r>
    </w:p>
    <w:p w:rsidR="00DC74BC" w:rsidRPr="005243A1" w:rsidRDefault="00DC74BC" w:rsidP="005243A1">
      <w:pPr>
        <w:spacing w:after="60"/>
        <w:rPr>
          <w:szCs w:val="18"/>
        </w:rPr>
      </w:pPr>
      <w:r w:rsidRPr="005243A1">
        <w:rPr>
          <w:szCs w:val="18"/>
        </w:rPr>
        <w:t>- dass ich Nutzen und Risiko der Impfung dadurch ausreichend verstehe und daher kein weiteres persönliches Gespräch benötige,</w:t>
      </w:r>
    </w:p>
    <w:p w:rsidR="00DC74BC" w:rsidRPr="005243A1" w:rsidRDefault="00DC74BC" w:rsidP="005243A1">
      <w:pPr>
        <w:spacing w:after="60"/>
        <w:rPr>
          <w:szCs w:val="18"/>
        </w:rPr>
      </w:pPr>
      <w:r w:rsidRPr="005243A1">
        <w:rPr>
          <w:szCs w:val="18"/>
        </w:rPr>
        <w:t>- dass ich mit der Durchführung der Schutzimpfung einverstanden bin und</w:t>
      </w:r>
    </w:p>
    <w:p w:rsidR="00DC74BC" w:rsidRPr="005243A1" w:rsidRDefault="00DC74BC" w:rsidP="005243A1">
      <w:pPr>
        <w:spacing w:after="60"/>
        <w:rPr>
          <w:szCs w:val="18"/>
        </w:rPr>
      </w:pPr>
      <w:r w:rsidRPr="005243A1">
        <w:rPr>
          <w:szCs w:val="18"/>
        </w:rPr>
        <w:t>- dass ich darüber informiert bin, dass die Verarbeitung meiner personenbezogenen Daten im Impfregister gemäß Gesundheitstelematikgesetz 2012 vorgesehen ist (siehe https://www.elga.gv.at/datenschutzerklaerung).</w:t>
      </w:r>
    </w:p>
    <w:p w:rsidR="00DC74BC" w:rsidRPr="005243A1" w:rsidRDefault="00DC74BC" w:rsidP="005243A1">
      <w:pPr>
        <w:spacing w:after="60"/>
        <w:rPr>
          <w:szCs w:val="18"/>
        </w:rPr>
      </w:pPr>
      <w:r w:rsidRPr="005243A1">
        <w:rPr>
          <w:szCs w:val="18"/>
        </w:rPr>
        <w:t>Wenn Sie mit der Impfung NICHT einverstanden sind oder eine zusätzliche Aufklärung durch eine Ärztin oder einen Arzt benötigen, so unterzeichnen Sie diese Einverständniserklärung bitte NICHT.</w:t>
      </w:r>
    </w:p>
    <w:p w:rsidR="00DC74BC" w:rsidRPr="005243A1" w:rsidRDefault="00DC74BC" w:rsidP="005243A1">
      <w:pPr>
        <w:spacing w:after="60"/>
        <w:rPr>
          <w:szCs w:val="18"/>
        </w:rPr>
      </w:pPr>
      <w:r w:rsidRPr="005243A1">
        <w:rPr>
          <w:szCs w:val="18"/>
        </w:rPr>
        <w:t>Sollte vor Ort keine Möglichkeit eines Gespräches mit der Impfärztin oder dem Impfarzt bestehen (z.B. bei Schulimpfungen), ersuchen wir Sie, sich bei Bedarf an das Gesundheitsamt Ihrer zuständigen Bezirksverwaltungsbehörde oder eine Ärztin / einen Arzt ihres Vertrauens zu wenden und die Einverständniserklärung erst nach erfolgtem Gespräch zu unterzeichnen.</w:t>
      </w:r>
    </w:p>
    <w:p w:rsidR="00DC74BC" w:rsidRPr="005243A1" w:rsidRDefault="00DC74BC" w:rsidP="005243A1">
      <w:pPr>
        <w:spacing w:after="60"/>
        <w:rPr>
          <w:szCs w:val="18"/>
        </w:rPr>
      </w:pPr>
      <w:r w:rsidRPr="005243A1">
        <w:rPr>
          <w:szCs w:val="18"/>
        </w:rPr>
        <w:t>Bei unmündigen Minderjährigen (Kinder vor Vollendung des 14. Lebensjahres) oder entscheidungsunfähigen Personen ist die Einwilligung der gesetzlichen Vertretung (Erziehungsberechtigte, Erwachsenenvertretung oder Vorsorgebevollmächtigte) der zu impfenden Person einzuholen. Jugendliche (mündige Minderjährige ab Vollendung des 14. Lebensjahres) müssen selbst einwilligen, wenn sie die Entscheidungsfähigkeit besitzen.</w:t>
      </w:r>
    </w:p>
    <w:p w:rsidR="00427AF6" w:rsidRDefault="00427AF6" w:rsidP="00427AF6">
      <w:pPr>
        <w:spacing w:before="120" w:after="0"/>
        <w:ind w:right="57"/>
        <w:jc w:val="both"/>
      </w:pPr>
    </w:p>
    <w:p w:rsidR="00427AF6" w:rsidRDefault="00427AF6" w:rsidP="00427AF6">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427AF6" w:rsidRDefault="00427AF6" w:rsidP="00427AF6">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427AF6" w:rsidRPr="00674186" w:rsidRDefault="00427AF6" w:rsidP="00427AF6">
      <w:pPr>
        <w:pStyle w:val="Textkrper"/>
        <w:spacing w:after="0"/>
        <w:jc w:val="left"/>
        <w:rPr>
          <w:bCs/>
          <w:sz w:val="16"/>
          <w:szCs w:val="16"/>
        </w:rPr>
      </w:pPr>
    </w:p>
    <w:p w:rsidR="00427AF6" w:rsidRPr="00B552A1" w:rsidRDefault="00427AF6" w:rsidP="00427AF6">
      <w:pPr>
        <w:pStyle w:val="Textkrper"/>
        <w:tabs>
          <w:tab w:val="right" w:pos="10490"/>
        </w:tabs>
        <w:jc w:val="left"/>
      </w:pPr>
      <w:r w:rsidRPr="005B5610">
        <w:rPr>
          <w:bCs/>
          <w:i/>
          <w:sz w:val="16"/>
          <w:szCs w:val="16"/>
        </w:rPr>
        <w:t>Ärztliche Anmerkungen:</w:t>
      </w:r>
      <w:r w:rsidRPr="005B5610">
        <w:rPr>
          <w:bCs/>
          <w:i/>
          <w:sz w:val="16"/>
          <w:szCs w:val="16"/>
        </w:rPr>
        <w:tab/>
      </w:r>
    </w:p>
    <w:sectPr w:rsidR="00427AF6" w:rsidRPr="00B552A1" w:rsidSect="006C1FAC">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715" w:rsidRDefault="00B20715">
      <w:r>
        <w:separator/>
      </w:r>
    </w:p>
  </w:endnote>
  <w:endnote w:type="continuationSeparator" w:id="0">
    <w:p w:rsidR="00B20715" w:rsidRDefault="00B2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B60" w:rsidRDefault="004D5B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866" w:rsidRDefault="000F3489" w:rsidP="00075866">
    <w:pPr>
      <w:jc w:val="center"/>
    </w:pPr>
    <w:r>
      <w:rPr>
        <w:noProof/>
        <w:lang w:val="de-AT" w:eastAsia="de-AT"/>
      </w:rPr>
      <mc:AlternateContent>
        <mc:Choice Requires="wps">
          <w:drawing>
            <wp:anchor distT="0" distB="0" distL="114300" distR="114300" simplePos="0" relativeHeight="251659264" behindDoc="0" locked="0" layoutInCell="1" allowOverlap="1" wp14:anchorId="130BB3B3" wp14:editId="42F99B5D">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4D5B60" w:rsidRDefault="000F3489" w:rsidP="000F3489">
                          <w:pPr>
                            <w:tabs>
                              <w:tab w:val="left" w:pos="0"/>
                              <w:tab w:val="right" w:pos="9923"/>
                            </w:tabs>
                            <w:ind w:left="-284"/>
                            <w:rPr>
                              <w:b/>
                              <w:lang w:val="de-AT"/>
                            </w:rPr>
                          </w:pPr>
                          <w:r>
                            <w:tab/>
                          </w:r>
                          <w:r w:rsidR="004D5B60" w:rsidRPr="004D5B60">
                            <w:rPr>
                              <w:b/>
                              <w:lang w:val="de-AT"/>
                            </w:rPr>
                            <w:t>Jänner 2022</w:t>
                          </w:r>
                          <w:r w:rsidRPr="004D5B60">
                            <w:rPr>
                              <w:b/>
                              <w:lang w:val="de-AT"/>
                            </w:rPr>
                            <w:tab/>
                            <w:t>www.ktn.gv.at</w:t>
                          </w:r>
                          <w:r w:rsidR="00427AF6" w:rsidRPr="004D5B60">
                            <w:rPr>
                              <w:b/>
                              <w:lang w:val="de-AT"/>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BB3B3"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4D5B60" w:rsidRDefault="000F3489" w:rsidP="000F3489">
                    <w:pPr>
                      <w:tabs>
                        <w:tab w:val="left" w:pos="0"/>
                        <w:tab w:val="right" w:pos="9923"/>
                      </w:tabs>
                      <w:ind w:left="-284"/>
                      <w:rPr>
                        <w:b/>
                        <w:lang w:val="de-AT"/>
                      </w:rPr>
                    </w:pPr>
                    <w:r>
                      <w:tab/>
                    </w:r>
                    <w:r w:rsidR="004D5B60" w:rsidRPr="004D5B60">
                      <w:rPr>
                        <w:b/>
                        <w:lang w:val="de-AT"/>
                      </w:rPr>
                      <w:t>Jänner 2022</w:t>
                    </w:r>
                    <w:bookmarkStart w:id="3" w:name="_GoBack"/>
                    <w:bookmarkEnd w:id="3"/>
                    <w:r w:rsidRPr="004D5B60">
                      <w:rPr>
                        <w:b/>
                        <w:lang w:val="de-AT"/>
                      </w:rPr>
                      <w:tab/>
                      <w:t>www.ktn.gv.at</w:t>
                    </w:r>
                    <w:r w:rsidR="00427AF6" w:rsidRPr="004D5B60">
                      <w:rPr>
                        <w:b/>
                        <w:lang w:val="de-AT"/>
                      </w:rPr>
                      <w:t>/impfen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B60" w:rsidRDefault="004D5B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715" w:rsidRDefault="00B20715">
      <w:r>
        <w:separator/>
      </w:r>
    </w:p>
  </w:footnote>
  <w:footnote w:type="continuationSeparator" w:id="0">
    <w:p w:rsidR="00B20715" w:rsidRDefault="00B2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B60" w:rsidRDefault="004D5B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866" w:rsidRDefault="00B60BCE">
    <w:pPr>
      <w:pStyle w:val="Kopfzeile"/>
    </w:pPr>
    <w:r>
      <w:rPr>
        <w:noProof/>
        <w:lang w:val="de-AT" w:eastAsia="de-AT"/>
      </w:rPr>
      <mc:AlternateContent>
        <mc:Choice Requires="wps">
          <w:drawing>
            <wp:anchor distT="0" distB="0" distL="114300" distR="114300" simplePos="0" relativeHeight="251661312" behindDoc="0" locked="0" layoutInCell="1" allowOverlap="1" wp14:anchorId="7BC7697A" wp14:editId="2C267518">
              <wp:simplePos x="0" y="0"/>
              <wp:positionH relativeFrom="column">
                <wp:posOffset>-63519</wp:posOffset>
              </wp:positionH>
              <wp:positionV relativeFrom="paragraph">
                <wp:posOffset>-92075</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BCE" w:rsidRPr="00F22297" w:rsidRDefault="00B60BCE" w:rsidP="00B60BCE">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C7697A" id="_x0000_t202" coordsize="21600,21600" o:spt="202" path="m,l,21600r21600,l21600,xe">
              <v:stroke joinstyle="miter"/>
              <v:path gradientshapeok="t" o:connecttype="rect"/>
            </v:shapetype>
            <v:shape id="Textfeld 9" o:spid="_x0000_s1026" type="#_x0000_t202" style="position:absolute;left:0;text-align:left;margin-left:-5pt;margin-top:-7.2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" fillcolor="white [3201]" stroked="f" strokeweight=".5pt">
              <v:textbox>
                <w:txbxContent>
                  <w:p w:rsidR="00B60BCE" w:rsidRPr="00F22297" w:rsidRDefault="00B60BCE" w:rsidP="00B60BCE">
                    <w:pPr>
                      <w:rPr>
                        <w:sz w:val="16"/>
                        <w:szCs w:val="16"/>
                      </w:rPr>
                    </w:pPr>
                    <w:r w:rsidRPr="00F22297">
                      <w:rPr>
                        <w:sz w:val="16"/>
                        <w:szCs w:val="16"/>
                      </w:rPr>
                      <w:t>Schulimpfung</w:t>
                    </w:r>
                  </w:p>
                </w:txbxContent>
              </v:textbox>
            </v:shape>
          </w:pict>
        </mc:Fallback>
      </mc:AlternateContent>
    </w:r>
    <w:r w:rsidR="00075866">
      <w:rPr>
        <w:noProof/>
        <w:lang w:val="de-AT" w:eastAsia="de-AT"/>
      </w:rPr>
      <w:drawing>
        <wp:inline distT="0" distB="0" distL="0" distR="0" wp14:anchorId="5A66D24A" wp14:editId="359E400B">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B60" w:rsidRDefault="004D5B6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3F0"/>
    <w:rsid w:val="00016868"/>
    <w:rsid w:val="000363F3"/>
    <w:rsid w:val="0004575C"/>
    <w:rsid w:val="0004798C"/>
    <w:rsid w:val="00075866"/>
    <w:rsid w:val="000C62BA"/>
    <w:rsid w:val="000C7AD1"/>
    <w:rsid w:val="000F3489"/>
    <w:rsid w:val="0015527B"/>
    <w:rsid w:val="00163187"/>
    <w:rsid w:val="00180C99"/>
    <w:rsid w:val="00192768"/>
    <w:rsid w:val="001976E5"/>
    <w:rsid w:val="001A5AEE"/>
    <w:rsid w:val="001B6F87"/>
    <w:rsid w:val="001D1661"/>
    <w:rsid w:val="001F3B87"/>
    <w:rsid w:val="001F6CD5"/>
    <w:rsid w:val="00214791"/>
    <w:rsid w:val="002159FC"/>
    <w:rsid w:val="002472DF"/>
    <w:rsid w:val="00267CCA"/>
    <w:rsid w:val="002874F0"/>
    <w:rsid w:val="002E6B0C"/>
    <w:rsid w:val="002F1981"/>
    <w:rsid w:val="0033650C"/>
    <w:rsid w:val="0037454A"/>
    <w:rsid w:val="003B69E8"/>
    <w:rsid w:val="003F33F0"/>
    <w:rsid w:val="00427AF6"/>
    <w:rsid w:val="0044213B"/>
    <w:rsid w:val="00444382"/>
    <w:rsid w:val="00460000"/>
    <w:rsid w:val="00465E0C"/>
    <w:rsid w:val="004D5B60"/>
    <w:rsid w:val="00515358"/>
    <w:rsid w:val="00526EA5"/>
    <w:rsid w:val="00551F72"/>
    <w:rsid w:val="005555F8"/>
    <w:rsid w:val="00586751"/>
    <w:rsid w:val="00586829"/>
    <w:rsid w:val="00587F75"/>
    <w:rsid w:val="005A060B"/>
    <w:rsid w:val="005A6FAB"/>
    <w:rsid w:val="005D58A2"/>
    <w:rsid w:val="005D7C92"/>
    <w:rsid w:val="005E236F"/>
    <w:rsid w:val="00606D89"/>
    <w:rsid w:val="006073AF"/>
    <w:rsid w:val="00686188"/>
    <w:rsid w:val="0069330B"/>
    <w:rsid w:val="0069548F"/>
    <w:rsid w:val="006B28C4"/>
    <w:rsid w:val="006C1FAC"/>
    <w:rsid w:val="006D056F"/>
    <w:rsid w:val="006E3E30"/>
    <w:rsid w:val="00707220"/>
    <w:rsid w:val="0071275C"/>
    <w:rsid w:val="00730F89"/>
    <w:rsid w:val="00732EC9"/>
    <w:rsid w:val="007477CB"/>
    <w:rsid w:val="00757F3B"/>
    <w:rsid w:val="0076293B"/>
    <w:rsid w:val="007A2ECD"/>
    <w:rsid w:val="007B4C69"/>
    <w:rsid w:val="007D277E"/>
    <w:rsid w:val="007F1781"/>
    <w:rsid w:val="007F39A4"/>
    <w:rsid w:val="00805ACD"/>
    <w:rsid w:val="00814148"/>
    <w:rsid w:val="00814FE3"/>
    <w:rsid w:val="0083375E"/>
    <w:rsid w:val="0085607D"/>
    <w:rsid w:val="00890355"/>
    <w:rsid w:val="008B1B2D"/>
    <w:rsid w:val="008B65A1"/>
    <w:rsid w:val="008D4641"/>
    <w:rsid w:val="008F3824"/>
    <w:rsid w:val="00917A8A"/>
    <w:rsid w:val="00963F58"/>
    <w:rsid w:val="009A229A"/>
    <w:rsid w:val="00A316C3"/>
    <w:rsid w:val="00A325A8"/>
    <w:rsid w:val="00A40AD2"/>
    <w:rsid w:val="00A45599"/>
    <w:rsid w:val="00A71BB2"/>
    <w:rsid w:val="00AA67E0"/>
    <w:rsid w:val="00AC440B"/>
    <w:rsid w:val="00AC6483"/>
    <w:rsid w:val="00AC6E5A"/>
    <w:rsid w:val="00AE4B4D"/>
    <w:rsid w:val="00AE5A4E"/>
    <w:rsid w:val="00B20715"/>
    <w:rsid w:val="00B5521F"/>
    <w:rsid w:val="00B552A1"/>
    <w:rsid w:val="00B569E4"/>
    <w:rsid w:val="00B60BCE"/>
    <w:rsid w:val="00B92045"/>
    <w:rsid w:val="00BB53E9"/>
    <w:rsid w:val="00BC6377"/>
    <w:rsid w:val="00BE18A9"/>
    <w:rsid w:val="00BE730A"/>
    <w:rsid w:val="00BF76A7"/>
    <w:rsid w:val="00C367BA"/>
    <w:rsid w:val="00C63B1F"/>
    <w:rsid w:val="00C67A45"/>
    <w:rsid w:val="00C74EC0"/>
    <w:rsid w:val="00C963C4"/>
    <w:rsid w:val="00C973ED"/>
    <w:rsid w:val="00CC1716"/>
    <w:rsid w:val="00CD3DC6"/>
    <w:rsid w:val="00D153B8"/>
    <w:rsid w:val="00D267BC"/>
    <w:rsid w:val="00D73255"/>
    <w:rsid w:val="00D9265D"/>
    <w:rsid w:val="00D94D70"/>
    <w:rsid w:val="00DA40A6"/>
    <w:rsid w:val="00DC74BC"/>
    <w:rsid w:val="00DF6C49"/>
    <w:rsid w:val="00E16796"/>
    <w:rsid w:val="00E179C5"/>
    <w:rsid w:val="00E36F6A"/>
    <w:rsid w:val="00E73CBC"/>
    <w:rsid w:val="00E75B97"/>
    <w:rsid w:val="00E92881"/>
    <w:rsid w:val="00E93338"/>
    <w:rsid w:val="00EA01C8"/>
    <w:rsid w:val="00EA3FAA"/>
    <w:rsid w:val="00ED3627"/>
    <w:rsid w:val="00F00CD1"/>
    <w:rsid w:val="00F131A4"/>
    <w:rsid w:val="00F22C40"/>
    <w:rsid w:val="00F458A6"/>
    <w:rsid w:val="00F64212"/>
    <w:rsid w:val="00F70EA4"/>
    <w:rsid w:val="00F94440"/>
    <w:rsid w:val="00FB2DF9"/>
    <w:rsid w:val="00FB4F6B"/>
    <w:rsid w:val="00FD4CED"/>
    <w:rsid w:val="00FF72D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FED9D3-2640-447C-BD2C-8A32375A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D4641"/>
    <w:pPr>
      <w:spacing w:after="120"/>
    </w:pPr>
    <w:rPr>
      <w:rFonts w:ascii="Arial" w:hAnsi="Arial"/>
      <w:color w:val="404040" w:themeColor="text1" w:themeTint="BF"/>
      <w:sz w:val="18"/>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39050">
      <w:bodyDiv w:val="1"/>
      <w:marLeft w:val="0"/>
      <w:marRight w:val="0"/>
      <w:marTop w:val="0"/>
      <w:marBottom w:val="0"/>
      <w:divBdr>
        <w:top w:val="none" w:sz="0" w:space="0" w:color="auto"/>
        <w:left w:val="none" w:sz="0" w:space="0" w:color="auto"/>
        <w:bottom w:val="none" w:sz="0" w:space="0" w:color="auto"/>
        <w:right w:val="none" w:sz="0" w:space="0" w:color="auto"/>
      </w:divBdr>
    </w:div>
    <w:div w:id="405423510">
      <w:bodyDiv w:val="1"/>
      <w:marLeft w:val="0"/>
      <w:marRight w:val="0"/>
      <w:marTop w:val="0"/>
      <w:marBottom w:val="0"/>
      <w:divBdr>
        <w:top w:val="none" w:sz="0" w:space="0" w:color="auto"/>
        <w:left w:val="none" w:sz="0" w:space="0" w:color="auto"/>
        <w:bottom w:val="none" w:sz="0" w:space="0" w:color="auto"/>
        <w:right w:val="none" w:sz="0" w:space="0" w:color="auto"/>
      </w:divBdr>
    </w:div>
    <w:div w:id="980498793">
      <w:bodyDiv w:val="1"/>
      <w:marLeft w:val="0"/>
      <w:marRight w:val="0"/>
      <w:marTop w:val="0"/>
      <w:marBottom w:val="0"/>
      <w:divBdr>
        <w:top w:val="none" w:sz="0" w:space="0" w:color="auto"/>
        <w:left w:val="none" w:sz="0" w:space="0" w:color="auto"/>
        <w:bottom w:val="none" w:sz="0" w:space="0" w:color="auto"/>
        <w:right w:val="none" w:sz="0" w:space="0" w:color="auto"/>
      </w:divBdr>
    </w:div>
    <w:div w:id="20361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asg.gv.at/marktbeobachtung/meldewesen/nebenwirkung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ktn.gv.at/impf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tn.gv.at/impfen"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Template>
  <TotalTime>0</TotalTime>
  <Pages>2</Pages>
  <Words>1206</Words>
  <Characters>7601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8790</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Direktion der VS Kötschach</cp:lastModifiedBy>
  <cp:revision>2</cp:revision>
  <cp:lastPrinted>2011-02-26T23:41:00Z</cp:lastPrinted>
  <dcterms:created xsi:type="dcterms:W3CDTF">2022-04-20T09:05:00Z</dcterms:created>
  <dcterms:modified xsi:type="dcterms:W3CDTF">2022-04-20T09:05:00Z</dcterms:modified>
</cp:coreProperties>
</file>